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80116" w:rsidRDefault="00880116" w:rsidP="00880116">
      <w:r>
        <w:t>SOAP Note</w:t>
      </w:r>
    </w:p>
    <w:p w:rsidR="00880116" w:rsidRDefault="00880116" w:rsidP="00880116"/>
    <w:p w:rsidR="00880116" w:rsidRPr="00FF7F99" w:rsidRDefault="00880116" w:rsidP="00880116">
      <w:pPr>
        <w:rPr>
          <w:b/>
          <w:bCs/>
          <w:sz w:val="28"/>
          <w:szCs w:val="28"/>
        </w:rPr>
      </w:pPr>
      <w:r w:rsidRPr="00FF7F99">
        <w:rPr>
          <w:b/>
          <w:bCs/>
          <w:sz w:val="28"/>
          <w:szCs w:val="28"/>
          <w:highlight w:val="yellow"/>
        </w:rPr>
        <w:t>Subjective</w:t>
      </w:r>
    </w:p>
    <w:p w:rsidR="00880116" w:rsidRDefault="00880116" w:rsidP="00880116"/>
    <w:p w:rsidR="00880116" w:rsidRDefault="00880116" w:rsidP="00880116">
      <w:r>
        <w:t>Patient Profile/Risk Factors</w:t>
      </w:r>
    </w:p>
    <w:p w:rsidR="00880116" w:rsidRDefault="00880116" w:rsidP="00880116">
      <w:r>
        <w:t>Chief Complaint</w:t>
      </w:r>
    </w:p>
    <w:p w:rsidR="00880116" w:rsidRDefault="00880116" w:rsidP="00880116">
      <w:r>
        <w:t xml:space="preserve">HPI </w:t>
      </w:r>
    </w:p>
    <w:p w:rsidR="00880116" w:rsidRDefault="00880116" w:rsidP="00880116">
      <w:r>
        <w:t>ROS</w:t>
      </w:r>
    </w:p>
    <w:p w:rsidR="00880116" w:rsidRDefault="00880116" w:rsidP="00880116">
      <w:r>
        <w:t>PMHx</w:t>
      </w:r>
    </w:p>
    <w:p w:rsidR="00880116" w:rsidRDefault="00880116" w:rsidP="00880116">
      <w:proofErr w:type="spellStart"/>
      <w:r>
        <w:t>FHx</w:t>
      </w:r>
      <w:proofErr w:type="spellEnd"/>
    </w:p>
    <w:p w:rsidR="00880116" w:rsidRDefault="00880116" w:rsidP="00880116">
      <w:proofErr w:type="spellStart"/>
      <w:r>
        <w:t>SHx</w:t>
      </w:r>
      <w:proofErr w:type="spellEnd"/>
    </w:p>
    <w:p w:rsidR="00880116" w:rsidRDefault="00880116" w:rsidP="00880116">
      <w:r>
        <w:t>Meds</w:t>
      </w:r>
    </w:p>
    <w:p w:rsidR="00880116" w:rsidRDefault="00880116" w:rsidP="00880116"/>
    <w:p w:rsidR="00880116" w:rsidRPr="00FF7F99" w:rsidRDefault="00880116" w:rsidP="00880116">
      <w:pPr>
        <w:rPr>
          <w:b/>
          <w:bCs/>
          <w:sz w:val="28"/>
          <w:szCs w:val="28"/>
        </w:rPr>
      </w:pPr>
      <w:r w:rsidRPr="00FF7F99">
        <w:rPr>
          <w:b/>
          <w:bCs/>
          <w:sz w:val="28"/>
          <w:szCs w:val="28"/>
          <w:highlight w:val="yellow"/>
        </w:rPr>
        <w:t>Objective</w:t>
      </w:r>
    </w:p>
    <w:p w:rsidR="00880116" w:rsidRDefault="00880116" w:rsidP="00880116">
      <w:r>
        <w:t>VS</w:t>
      </w:r>
    </w:p>
    <w:p w:rsidR="00880116" w:rsidRDefault="00880116" w:rsidP="00880116">
      <w:r>
        <w:t>PE</w:t>
      </w:r>
    </w:p>
    <w:p w:rsidR="00880116" w:rsidRDefault="00880116" w:rsidP="00880116">
      <w:r>
        <w:t>Labs/Test Results</w:t>
      </w:r>
    </w:p>
    <w:p w:rsidR="00880116" w:rsidRDefault="00880116" w:rsidP="00880116"/>
    <w:p w:rsidR="00880116" w:rsidRPr="00FF7F99" w:rsidRDefault="00880116" w:rsidP="00880116">
      <w:pPr>
        <w:rPr>
          <w:b/>
          <w:bCs/>
          <w:sz w:val="28"/>
          <w:szCs w:val="28"/>
        </w:rPr>
      </w:pPr>
      <w:r w:rsidRPr="00FF7F99">
        <w:rPr>
          <w:b/>
          <w:bCs/>
          <w:sz w:val="28"/>
          <w:szCs w:val="28"/>
          <w:highlight w:val="yellow"/>
        </w:rPr>
        <w:t>Assessment</w:t>
      </w:r>
    </w:p>
    <w:p w:rsidR="00880116" w:rsidRDefault="00880116" w:rsidP="00880116"/>
    <w:p w:rsidR="00880116" w:rsidRPr="00880116" w:rsidRDefault="00880116" w:rsidP="00880116">
      <w:pPr>
        <w:rPr>
          <w:b/>
          <w:bCs/>
          <w:sz w:val="28"/>
          <w:szCs w:val="28"/>
        </w:rPr>
      </w:pPr>
      <w:r w:rsidRPr="00880116">
        <w:rPr>
          <w:b/>
          <w:bCs/>
          <w:sz w:val="28"/>
          <w:szCs w:val="28"/>
          <w:highlight w:val="yellow"/>
        </w:rPr>
        <w:t>Plan</w:t>
      </w:r>
    </w:p>
    <w:p w:rsidR="00880116" w:rsidRDefault="00880116" w:rsidP="00880116">
      <w:r>
        <w:t>Dx</w:t>
      </w:r>
    </w:p>
    <w:p w:rsidR="00880116" w:rsidRDefault="00880116" w:rsidP="00880116">
      <w:r>
        <w:t>Rx/Th</w:t>
      </w:r>
    </w:p>
    <w:p w:rsidR="00880116" w:rsidRDefault="00880116" w:rsidP="00880116">
      <w:r>
        <w:t>Pt Edu</w:t>
      </w:r>
    </w:p>
    <w:p w:rsidR="00880116" w:rsidRDefault="00880116"/>
    <w:p w:rsidR="00880116" w:rsidRDefault="00880116"/>
    <w:p w:rsidR="00880116" w:rsidRDefault="00880116"/>
    <w:p w:rsidR="00880116" w:rsidRDefault="00880116"/>
    <w:p w:rsidR="00880116" w:rsidRDefault="00880116"/>
    <w:p w:rsidR="00880116" w:rsidRDefault="00880116"/>
    <w:p w:rsidR="00880116" w:rsidRDefault="00880116"/>
    <w:p w:rsidR="00880116" w:rsidRDefault="00880116"/>
    <w:p w:rsidR="00880116" w:rsidRDefault="00880116"/>
    <w:p w:rsidR="00880116" w:rsidRDefault="00880116"/>
    <w:p w:rsidR="00880116" w:rsidRDefault="00880116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689"/>
        <w:gridCol w:w="2449"/>
        <w:gridCol w:w="2449"/>
        <w:gridCol w:w="2449"/>
        <w:gridCol w:w="2451"/>
        <w:gridCol w:w="2451"/>
      </w:tblGrid>
      <w:tr w:rsidR="004E4282" w:rsidRPr="004E4282" w:rsidTr="004E4282">
        <w:trPr>
          <w:trHeight w:val="410"/>
        </w:trPr>
        <w:tc>
          <w:tcPr>
            <w:tcW w:w="168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</w:tr>
      <w:tr w:rsidR="004E4282" w:rsidRPr="004E4282" w:rsidTr="004E4282">
        <w:trPr>
          <w:trHeight w:val="410"/>
        </w:trPr>
        <w:tc>
          <w:tcPr>
            <w:tcW w:w="168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  <w:r w:rsidRPr="004E4282">
              <w:rPr>
                <w:sz w:val="20"/>
                <w:szCs w:val="20"/>
              </w:rPr>
              <w:t>Etiology</w:t>
            </w: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</w:tr>
      <w:tr w:rsidR="004E4282" w:rsidRPr="004E4282" w:rsidTr="004E4282">
        <w:trPr>
          <w:trHeight w:val="431"/>
        </w:trPr>
        <w:tc>
          <w:tcPr>
            <w:tcW w:w="168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  <w:r w:rsidRPr="004E4282">
              <w:rPr>
                <w:sz w:val="20"/>
                <w:szCs w:val="20"/>
              </w:rPr>
              <w:t>Patho</w:t>
            </w: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</w:tr>
      <w:tr w:rsidR="004E4282" w:rsidRPr="004E4282" w:rsidTr="004E4282">
        <w:trPr>
          <w:trHeight w:val="410"/>
        </w:trPr>
        <w:tc>
          <w:tcPr>
            <w:tcW w:w="168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  <w:r w:rsidRPr="004E4282">
              <w:rPr>
                <w:sz w:val="20"/>
                <w:szCs w:val="20"/>
              </w:rPr>
              <w:t>Signs</w:t>
            </w: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</w:tr>
      <w:tr w:rsidR="004E4282" w:rsidRPr="004E4282" w:rsidTr="004E4282">
        <w:trPr>
          <w:trHeight w:val="410"/>
        </w:trPr>
        <w:tc>
          <w:tcPr>
            <w:tcW w:w="168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  <w:proofErr w:type="spellStart"/>
            <w:r w:rsidRPr="004E4282">
              <w:rPr>
                <w:sz w:val="20"/>
                <w:szCs w:val="20"/>
              </w:rPr>
              <w:t>Sx</w:t>
            </w:r>
            <w:proofErr w:type="spellEnd"/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</w:tr>
      <w:tr w:rsidR="004E4282" w:rsidRPr="004E4282" w:rsidTr="004E4282">
        <w:trPr>
          <w:trHeight w:val="410"/>
        </w:trPr>
        <w:tc>
          <w:tcPr>
            <w:tcW w:w="168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  <w:r w:rsidRPr="004E4282">
              <w:rPr>
                <w:sz w:val="20"/>
                <w:szCs w:val="20"/>
              </w:rPr>
              <w:t>Dx</w:t>
            </w: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</w:tr>
      <w:tr w:rsidR="004E4282" w:rsidRPr="004E4282" w:rsidTr="004E4282">
        <w:trPr>
          <w:trHeight w:val="431"/>
        </w:trPr>
        <w:tc>
          <w:tcPr>
            <w:tcW w:w="168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  <w:r w:rsidRPr="004E4282">
              <w:rPr>
                <w:sz w:val="20"/>
                <w:szCs w:val="20"/>
              </w:rPr>
              <w:t>Th</w:t>
            </w: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</w:tr>
      <w:tr w:rsidR="004E4282" w:rsidRPr="004E4282" w:rsidTr="004E4282">
        <w:trPr>
          <w:trHeight w:val="410"/>
        </w:trPr>
        <w:tc>
          <w:tcPr>
            <w:tcW w:w="168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  <w:r w:rsidRPr="004E4282">
              <w:rPr>
                <w:sz w:val="20"/>
                <w:szCs w:val="20"/>
              </w:rPr>
              <w:t xml:space="preserve">Pt Edu </w:t>
            </w: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49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  <w:tc>
          <w:tcPr>
            <w:tcW w:w="2451" w:type="dxa"/>
          </w:tcPr>
          <w:p w:rsidR="004E4282" w:rsidRPr="004E4282" w:rsidRDefault="004E4282">
            <w:pPr>
              <w:rPr>
                <w:sz w:val="20"/>
                <w:szCs w:val="20"/>
              </w:rPr>
            </w:pPr>
          </w:p>
        </w:tc>
      </w:tr>
    </w:tbl>
    <w:p w:rsidR="0073402F" w:rsidRDefault="00880116">
      <w:pPr>
        <w:rPr>
          <w:sz w:val="20"/>
          <w:szCs w:val="20"/>
        </w:rPr>
      </w:pPr>
    </w:p>
    <w:p w:rsidR="00880116" w:rsidRPr="004E4282" w:rsidRDefault="00880116">
      <w:pPr>
        <w:rPr>
          <w:sz w:val="20"/>
          <w:szCs w:val="20"/>
        </w:rPr>
      </w:pPr>
    </w:p>
    <w:sectPr w:rsidR="00880116" w:rsidRPr="004E4282" w:rsidSect="004E428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116"/>
    <w:rsid w:val="0001615B"/>
    <w:rsid w:val="004E4282"/>
    <w:rsid w:val="00880116"/>
    <w:rsid w:val="00C6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9BD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4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SOAP and Illness Script Table.dotx</Template>
  <TotalTime>1</TotalTime>
  <Pages>2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Shirley Ma</cp:lastModifiedBy>
  <cp:revision>1</cp:revision>
  <dcterms:created xsi:type="dcterms:W3CDTF">2020-11-05T05:22:00Z</dcterms:created>
  <dcterms:modified xsi:type="dcterms:W3CDTF">2020-11-05T05:23:00Z</dcterms:modified>
</cp:coreProperties>
</file>